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34A" w:rsidRDefault="0019234A">
      <w:pPr>
        <w:ind w:left="-5"/>
      </w:pPr>
      <w:r>
        <w:t xml:space="preserve">BASIC MATERIALS LIST </w:t>
      </w:r>
    </w:p>
    <w:p w:rsidR="0019234A" w:rsidRDefault="0019234A">
      <w:pPr>
        <w:spacing w:after="0" w:line="259" w:lineRule="auto"/>
        <w:ind w:left="0" w:firstLine="0"/>
      </w:pPr>
      <w:r>
        <w:t xml:space="preserve"> </w:t>
      </w:r>
    </w:p>
    <w:p w:rsidR="0019234A" w:rsidRDefault="0019234A">
      <w:pPr>
        <w:spacing w:after="0" w:line="259" w:lineRule="auto"/>
        <w:ind w:left="0" w:firstLine="0"/>
      </w:pPr>
      <w:r>
        <w:t xml:space="preserve"> </w:t>
      </w:r>
    </w:p>
    <w:p w:rsidR="0019234A" w:rsidRDefault="0019234A">
      <w:pPr>
        <w:ind w:left="-5"/>
      </w:pPr>
      <w:r>
        <w:t xml:space="preserve">As many pastels as you feel comfortable with. Colour range is more important than quantity. </w:t>
      </w:r>
    </w:p>
    <w:p w:rsidR="0019234A" w:rsidRDefault="0019234A">
      <w:pPr>
        <w:spacing w:after="0" w:line="259" w:lineRule="auto"/>
        <w:ind w:left="0" w:firstLine="0"/>
      </w:pPr>
      <w:r>
        <w:t xml:space="preserve"> </w:t>
      </w:r>
    </w:p>
    <w:p w:rsidR="0019234A" w:rsidRDefault="0019234A">
      <w:pPr>
        <w:ind w:left="-5"/>
      </w:pPr>
      <w:r>
        <w:t>Assortment of paper: Sennelier La Carte, Art Spectrum, Canson Mi-Tientes, Wallis, UART, Pastel Premier. Note: white paper may not be the best choice!</w:t>
      </w:r>
    </w:p>
    <w:p w:rsidR="0019234A" w:rsidRDefault="0019234A">
      <w:pPr>
        <w:spacing w:after="0" w:line="259" w:lineRule="auto"/>
        <w:ind w:left="0" w:firstLine="0"/>
      </w:pPr>
      <w:r>
        <w:t xml:space="preserve"> </w:t>
      </w:r>
    </w:p>
    <w:p w:rsidR="0019234A" w:rsidRDefault="0019234A">
      <w:pPr>
        <w:ind w:left="-5"/>
      </w:pPr>
      <w:r>
        <w:t>I will be using mostly UART, LaCarte, Pastel Premier</w:t>
      </w:r>
    </w:p>
    <w:p w:rsidR="0019234A" w:rsidRDefault="0019234A">
      <w:pPr>
        <w:spacing w:after="0" w:line="259" w:lineRule="auto"/>
        <w:ind w:left="0" w:firstLine="0"/>
      </w:pPr>
      <w:r>
        <w:t xml:space="preserve"> </w:t>
      </w:r>
    </w:p>
    <w:p w:rsidR="0019234A" w:rsidRDefault="0019234A">
      <w:pPr>
        <w:ind w:left="-5"/>
      </w:pPr>
      <w:r>
        <w:t xml:space="preserve">Your sketchbook/ journal  </w:t>
      </w:r>
    </w:p>
    <w:p w:rsidR="0019234A" w:rsidRDefault="0019234A">
      <w:pPr>
        <w:spacing w:after="0" w:line="259" w:lineRule="auto"/>
        <w:ind w:left="0" w:firstLine="0"/>
      </w:pPr>
      <w:r>
        <w:t xml:space="preserve"> </w:t>
      </w:r>
    </w:p>
    <w:p w:rsidR="0019234A" w:rsidRDefault="0019234A">
      <w:pPr>
        <w:ind w:left="-5"/>
      </w:pPr>
      <w:r>
        <w:t>OPTIONAL: A few pastel pencils, charcoal pencils.</w:t>
      </w:r>
    </w:p>
    <w:p w:rsidR="0019234A" w:rsidRDefault="0019234A">
      <w:pPr>
        <w:spacing w:after="0" w:line="259" w:lineRule="auto"/>
        <w:ind w:left="0" w:firstLine="0"/>
      </w:pPr>
      <w:r>
        <w:t xml:space="preserve"> </w:t>
      </w:r>
    </w:p>
    <w:p w:rsidR="0019234A" w:rsidRDefault="0019234A" w:rsidP="00F47A28">
      <w:pPr>
        <w:spacing w:after="0" w:line="259" w:lineRule="auto"/>
        <w:ind w:left="0" w:firstLine="0"/>
      </w:pPr>
      <w:r>
        <w:t xml:space="preserve">A selection of black ink markers (wedge shaped ‘nibs’ the fatter the better) </w:t>
      </w:r>
    </w:p>
    <w:p w:rsidR="0019234A" w:rsidRDefault="0019234A">
      <w:pPr>
        <w:spacing w:after="0" w:line="259" w:lineRule="auto"/>
        <w:ind w:left="0" w:firstLine="0"/>
      </w:pPr>
      <w:r>
        <w:t xml:space="preserve"> </w:t>
      </w:r>
    </w:p>
    <w:p w:rsidR="0019234A" w:rsidRDefault="0019234A">
      <w:pPr>
        <w:ind w:left="-5"/>
      </w:pPr>
      <w:r>
        <w:t xml:space="preserve">OPTIONAL:  Toned Sketchbook for mixed media (Strathmore is a good choice) </w:t>
      </w:r>
    </w:p>
    <w:p w:rsidR="0019234A" w:rsidRDefault="0019234A">
      <w:pPr>
        <w:spacing w:after="0" w:line="259" w:lineRule="auto"/>
        <w:ind w:left="0" w:firstLine="0"/>
      </w:pPr>
      <w:r>
        <w:t xml:space="preserve"> </w:t>
      </w:r>
    </w:p>
    <w:p w:rsidR="0019234A" w:rsidRDefault="0019234A">
      <w:pPr>
        <w:ind w:left="-5"/>
      </w:pPr>
      <w:r>
        <w:t>Photo references you feel at ease with. For the landscape sessions please try and choose your photos that have a good composition and a good range of values.</w:t>
      </w:r>
    </w:p>
    <w:p w:rsidR="0019234A" w:rsidRDefault="0019234A">
      <w:pPr>
        <w:spacing w:after="0" w:line="259" w:lineRule="auto"/>
        <w:ind w:left="0" w:firstLine="0"/>
      </w:pPr>
      <w:r>
        <w:t xml:space="preserve"> </w:t>
      </w:r>
    </w:p>
    <w:p w:rsidR="0019234A" w:rsidRDefault="0019234A">
      <w:pPr>
        <w:ind w:left="-5"/>
      </w:pPr>
      <w:r>
        <w:t xml:space="preserve">Hand wipes etc. </w:t>
      </w:r>
    </w:p>
    <w:p w:rsidR="0019234A" w:rsidRDefault="0019234A">
      <w:pPr>
        <w:spacing w:after="0" w:line="259" w:lineRule="auto"/>
        <w:ind w:left="0" w:firstLine="0"/>
      </w:pPr>
      <w:r>
        <w:t xml:space="preserve"> </w:t>
      </w:r>
    </w:p>
    <w:p w:rsidR="0019234A" w:rsidRDefault="0019234A">
      <w:pPr>
        <w:ind w:left="-5"/>
      </w:pPr>
      <w:r>
        <w:t xml:space="preserve">Masking tape, clips. </w:t>
      </w:r>
    </w:p>
    <w:p w:rsidR="0019234A" w:rsidRDefault="0019234A" w:rsidP="00347BAB">
      <w:pPr>
        <w:ind w:left="0" w:firstLine="0"/>
      </w:pPr>
    </w:p>
    <w:p w:rsidR="0019234A" w:rsidRDefault="0019234A" w:rsidP="00347BAB">
      <w:pPr>
        <w:spacing w:after="0" w:line="259" w:lineRule="auto"/>
        <w:ind w:left="0" w:firstLine="0"/>
      </w:pPr>
      <w:r>
        <w:t xml:space="preserve"> </w:t>
      </w:r>
    </w:p>
    <w:p w:rsidR="0019234A" w:rsidRDefault="0019234A" w:rsidP="00347BAB">
      <w:pPr>
        <w:ind w:left="-5"/>
      </w:pPr>
      <w:r>
        <w:t xml:space="preserve">A sense of fun and an open mind! </w:t>
      </w:r>
    </w:p>
    <w:p w:rsidR="0019234A" w:rsidRDefault="0019234A" w:rsidP="00347BAB">
      <w:pPr>
        <w:spacing w:after="0" w:line="259" w:lineRule="auto"/>
        <w:ind w:left="0" w:firstLine="0"/>
      </w:pPr>
      <w:r>
        <w:t xml:space="preserve"> </w:t>
      </w:r>
    </w:p>
    <w:p w:rsidR="0019234A" w:rsidRDefault="0019234A" w:rsidP="008855C2">
      <w:pPr>
        <w:ind w:left="0" w:firstLine="0"/>
      </w:pPr>
      <w:r>
        <w:t>Easels, backing boards and drop cloths are available for your use at Destination: Art.</w:t>
      </w:r>
      <w:r w:rsidRPr="008855C2">
        <w:t xml:space="preserve"> </w:t>
      </w:r>
    </w:p>
    <w:p w:rsidR="0019234A" w:rsidRDefault="0019234A" w:rsidP="008855C2">
      <w:pPr>
        <w:spacing w:after="0" w:line="259" w:lineRule="auto"/>
        <w:ind w:left="0" w:firstLine="0"/>
      </w:pPr>
      <w:r>
        <w:t xml:space="preserve"> </w:t>
      </w:r>
    </w:p>
    <w:p w:rsidR="0019234A" w:rsidRDefault="0019234A" w:rsidP="008855C2">
      <w:pPr>
        <w:ind w:left="0" w:firstLine="0"/>
      </w:pPr>
    </w:p>
    <w:p w:rsidR="0019234A" w:rsidRDefault="0019234A" w:rsidP="008855C2">
      <w:pPr>
        <w:spacing w:after="0" w:line="259" w:lineRule="auto"/>
        <w:ind w:left="0" w:firstLine="0"/>
      </w:pPr>
      <w:r>
        <w:t xml:space="preserve"> </w:t>
      </w:r>
    </w:p>
    <w:p w:rsidR="0019234A" w:rsidRDefault="0019234A" w:rsidP="008855C2">
      <w:pPr>
        <w:ind w:left="0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336pt">
            <v:imagedata r:id="rId4" o:title=""/>
          </v:shape>
        </w:pict>
      </w:r>
    </w:p>
    <w:p w:rsidR="0019234A" w:rsidRDefault="0019234A" w:rsidP="008855C2">
      <w:pPr>
        <w:spacing w:after="0" w:line="259" w:lineRule="auto"/>
        <w:ind w:left="0" w:firstLine="0"/>
      </w:pPr>
      <w:r>
        <w:t xml:space="preserve"> </w:t>
      </w:r>
    </w:p>
    <w:p w:rsidR="0019234A" w:rsidRDefault="0019234A" w:rsidP="008855C2">
      <w:pPr>
        <w:ind w:left="0" w:firstLine="0"/>
      </w:pPr>
      <w:r>
        <w:pict>
          <v:shape id="_x0000_i1026" type="#_x0000_t75" style="width:340.5pt;height:255.75pt">
            <v:imagedata r:id="rId5" o:title=""/>
          </v:shape>
        </w:pict>
      </w:r>
    </w:p>
    <w:p w:rsidR="0019234A" w:rsidRDefault="0019234A" w:rsidP="008855C2">
      <w:pPr>
        <w:spacing w:after="0" w:line="259" w:lineRule="auto"/>
        <w:ind w:left="0" w:firstLine="0"/>
      </w:pPr>
      <w:r>
        <w:t xml:space="preserve"> </w:t>
      </w:r>
    </w:p>
    <w:p w:rsidR="0019234A" w:rsidRDefault="0019234A" w:rsidP="008855C2">
      <w:pPr>
        <w:ind w:left="0" w:firstLine="0"/>
      </w:pPr>
      <w:r>
        <w:pict>
          <v:shape id="_x0000_i1027" type="#_x0000_t75" style="width:5in;height:294pt">
            <v:imagedata r:id="rId6" o:title=""/>
          </v:shape>
        </w:pict>
      </w:r>
    </w:p>
    <w:p w:rsidR="0019234A" w:rsidRDefault="0019234A" w:rsidP="008855C2">
      <w:pPr>
        <w:spacing w:after="0" w:line="259" w:lineRule="auto"/>
        <w:ind w:left="0" w:firstLine="0"/>
      </w:pPr>
      <w:r>
        <w:t xml:space="preserve"> </w:t>
      </w:r>
    </w:p>
    <w:p w:rsidR="0019234A" w:rsidRDefault="0019234A" w:rsidP="008855C2">
      <w:pPr>
        <w:ind w:left="0" w:firstLine="0"/>
      </w:pPr>
      <w:r>
        <w:pict>
          <v:shape id="_x0000_i1028" type="#_x0000_t75" style="width:367.5pt;height:240pt">
            <v:imagedata r:id="rId7" o:title=""/>
          </v:shape>
        </w:pict>
      </w:r>
    </w:p>
    <w:p w:rsidR="0019234A" w:rsidRDefault="0019234A" w:rsidP="008855C2">
      <w:pPr>
        <w:spacing w:after="0" w:line="259" w:lineRule="auto"/>
        <w:ind w:left="0" w:firstLine="0"/>
      </w:pPr>
      <w:r>
        <w:t xml:space="preserve"> </w:t>
      </w:r>
    </w:p>
    <w:p w:rsidR="0019234A" w:rsidRDefault="0019234A" w:rsidP="008855C2">
      <w:pPr>
        <w:ind w:left="0" w:firstLine="0"/>
      </w:pPr>
      <w:r>
        <w:pict>
          <v:shape id="_x0000_i1029" type="#_x0000_t75" style="width:381pt;height:266.25pt">
            <v:imagedata r:id="rId8" o:title=""/>
          </v:shape>
        </w:pict>
      </w:r>
    </w:p>
    <w:p w:rsidR="0019234A" w:rsidRDefault="0019234A" w:rsidP="008855C2">
      <w:pPr>
        <w:spacing w:after="0" w:line="259" w:lineRule="auto"/>
        <w:ind w:left="0" w:firstLine="0"/>
      </w:pPr>
      <w:r>
        <w:t xml:space="preserve"> </w:t>
      </w:r>
    </w:p>
    <w:p w:rsidR="0019234A" w:rsidRDefault="0019234A" w:rsidP="008855C2">
      <w:pPr>
        <w:ind w:left="0" w:firstLine="0"/>
      </w:pPr>
      <w:r>
        <w:pict>
          <v:shape id="_x0000_i1030" type="#_x0000_t75" style="width:345pt;height:258.75pt">
            <v:imagedata r:id="rId9" o:title=""/>
          </v:shape>
        </w:pict>
      </w:r>
    </w:p>
    <w:p w:rsidR="0019234A" w:rsidRDefault="0019234A" w:rsidP="008855C2">
      <w:pPr>
        <w:spacing w:after="0" w:line="259" w:lineRule="auto"/>
        <w:ind w:left="0" w:firstLine="0"/>
      </w:pPr>
      <w:r>
        <w:t xml:space="preserve"> </w:t>
      </w:r>
    </w:p>
    <w:p w:rsidR="0019234A" w:rsidRDefault="0019234A" w:rsidP="008855C2">
      <w:pPr>
        <w:ind w:left="0" w:firstLine="0"/>
      </w:pPr>
      <w:r>
        <w:pict>
          <v:shape id="_x0000_i1031" type="#_x0000_t75" style="width:336.75pt;height:220.5pt">
            <v:imagedata r:id="rId10" o:title=""/>
          </v:shape>
        </w:pict>
      </w:r>
    </w:p>
    <w:p w:rsidR="0019234A" w:rsidRDefault="0019234A" w:rsidP="008855C2">
      <w:pPr>
        <w:spacing w:after="0" w:line="259" w:lineRule="auto"/>
        <w:ind w:left="0" w:firstLine="0"/>
      </w:pPr>
      <w:r>
        <w:t xml:space="preserve"> </w:t>
      </w:r>
    </w:p>
    <w:p w:rsidR="0019234A" w:rsidRDefault="0019234A" w:rsidP="008855C2">
      <w:pPr>
        <w:ind w:left="0" w:firstLine="0"/>
      </w:pPr>
      <w:r>
        <w:pict>
          <v:shape id="_x0000_i1032" type="#_x0000_t75" style="width:345pt;height:258.75pt">
            <v:imagedata r:id="rId11" o:title=""/>
          </v:shape>
        </w:pict>
      </w:r>
    </w:p>
    <w:p w:rsidR="0019234A" w:rsidRDefault="0019234A" w:rsidP="008855C2">
      <w:pPr>
        <w:spacing w:after="0" w:line="259" w:lineRule="auto"/>
        <w:ind w:left="0" w:firstLine="0"/>
      </w:pPr>
      <w:r>
        <w:t xml:space="preserve"> </w:t>
      </w:r>
    </w:p>
    <w:p w:rsidR="0019234A" w:rsidRDefault="0019234A">
      <w:pPr>
        <w:spacing w:after="0" w:line="259" w:lineRule="auto"/>
        <w:ind w:left="0" w:firstLine="0"/>
      </w:pPr>
      <w:r>
        <w:pict>
          <v:shape id="_x0000_i1033" type="#_x0000_t75" style="width:345pt;height:258.75pt">
            <v:imagedata r:id="rId12" o:title=""/>
          </v:shape>
        </w:pict>
      </w:r>
    </w:p>
    <w:sectPr w:rsidR="0019234A" w:rsidSect="00974E20">
      <w:pgSz w:w="11905" w:h="16840"/>
      <w:pgMar w:top="1440" w:right="1443" w:bottom="1440" w:left="144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1AE"/>
    <w:rsid w:val="000135C2"/>
    <w:rsid w:val="00017CEE"/>
    <w:rsid w:val="00145BE6"/>
    <w:rsid w:val="0019234A"/>
    <w:rsid w:val="00296B2D"/>
    <w:rsid w:val="003222BE"/>
    <w:rsid w:val="00347BAB"/>
    <w:rsid w:val="00364A0A"/>
    <w:rsid w:val="00432BB6"/>
    <w:rsid w:val="004F4067"/>
    <w:rsid w:val="0059307C"/>
    <w:rsid w:val="00625A7F"/>
    <w:rsid w:val="00771353"/>
    <w:rsid w:val="007C3425"/>
    <w:rsid w:val="007C73C3"/>
    <w:rsid w:val="007D30C0"/>
    <w:rsid w:val="00823770"/>
    <w:rsid w:val="00864CE7"/>
    <w:rsid w:val="008855C2"/>
    <w:rsid w:val="00930784"/>
    <w:rsid w:val="00974E20"/>
    <w:rsid w:val="009D7C8A"/>
    <w:rsid w:val="009E4EA3"/>
    <w:rsid w:val="00A14038"/>
    <w:rsid w:val="00A57D07"/>
    <w:rsid w:val="00CE120F"/>
    <w:rsid w:val="00CE7746"/>
    <w:rsid w:val="00D51EDB"/>
    <w:rsid w:val="00D621AE"/>
    <w:rsid w:val="00DA2B03"/>
    <w:rsid w:val="00EC2509"/>
    <w:rsid w:val="00F47A28"/>
    <w:rsid w:val="00FE3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5C2"/>
    <w:pPr>
      <w:spacing w:after="4" w:line="250" w:lineRule="auto"/>
      <w:ind w:left="10" w:hanging="10"/>
    </w:pPr>
    <w:rPr>
      <w:rFonts w:cs="Calibri"/>
      <w:color w:val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6</Pages>
  <Words>139</Words>
  <Characters>794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MATERIALS LIST </dc:title>
  <dc:subject/>
  <dc:creator>tony allain</dc:creator>
  <cp:keywords/>
  <dc:description/>
  <cp:lastModifiedBy>Microsoft</cp:lastModifiedBy>
  <cp:revision>5</cp:revision>
  <dcterms:created xsi:type="dcterms:W3CDTF">2023-11-03T19:50:00Z</dcterms:created>
  <dcterms:modified xsi:type="dcterms:W3CDTF">2023-11-03T20:23:00Z</dcterms:modified>
</cp:coreProperties>
</file>